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51"/>
        <w:gridCol w:w="4312"/>
      </w:tblGrid>
      <w:tr w:rsidR="00B102AC" w:rsidTr="00374068">
        <w:tblPrEx>
          <w:tblCellMar>
            <w:top w:w="0" w:type="dxa"/>
            <w:bottom w:w="0" w:type="dxa"/>
          </w:tblCellMar>
        </w:tblPrEx>
        <w:trPr>
          <w:trHeight w:val="5740"/>
        </w:trPr>
        <w:tc>
          <w:tcPr>
            <w:tcW w:w="4497" w:type="dxa"/>
          </w:tcPr>
          <w:p w:rsidR="00B102AC" w:rsidRDefault="00B102AC">
            <w:r>
              <w:t xml:space="preserve">   </w:t>
            </w:r>
          </w:p>
          <w:p w:rsidR="00B102AC" w:rsidRDefault="00B102AC"/>
          <w:p w:rsidR="00B102AC" w:rsidRDefault="00B102AC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71pt;height:127.5pt">
                  <v:imagedata r:id="rId5" r:href="rId6"/>
                </v:shape>
              </w:pict>
            </w:r>
          </w:p>
          <w:p w:rsidR="00B102AC" w:rsidRDefault="00B102AC"/>
          <w:p w:rsidR="00B102AC" w:rsidRDefault="00B102AC"/>
          <w:p w:rsidR="00B102AC" w:rsidRDefault="00B102AC"/>
        </w:tc>
        <w:tc>
          <w:tcPr>
            <w:tcW w:w="4863" w:type="dxa"/>
          </w:tcPr>
          <w:p w:rsidR="00B102AC" w:rsidRDefault="00B102AC"/>
          <w:p w:rsidR="00B102AC" w:rsidRDefault="00B102AC"/>
          <w:p w:rsidR="00B102AC" w:rsidRDefault="00B102AC"/>
          <w:p w:rsidR="00B102AC" w:rsidRDefault="00B102AC"/>
          <w:p w:rsidR="00B102AC" w:rsidRPr="00DA4BC3" w:rsidRDefault="00B102AC">
            <w:pPr>
              <w:rPr>
                <w:rFonts w:ascii="Times New Roman" w:hAnsi="Times New Roman"/>
                <w:sz w:val="24"/>
                <w:szCs w:val="24"/>
              </w:rPr>
            </w:pPr>
            <w:r w:rsidRPr="00DA4BC3">
              <w:rPr>
                <w:rFonts w:ascii="Times New Roman" w:hAnsi="Times New Roman"/>
                <w:sz w:val="24"/>
                <w:szCs w:val="24"/>
              </w:rPr>
              <w:t>Экскурсия в «Сквер воинской Славы»</w:t>
            </w:r>
          </w:p>
        </w:tc>
      </w:tr>
      <w:tr w:rsidR="00B102AC" w:rsidTr="00374068">
        <w:tblPrEx>
          <w:tblCellMar>
            <w:top w:w="0" w:type="dxa"/>
            <w:bottom w:w="0" w:type="dxa"/>
          </w:tblCellMar>
        </w:tblPrEx>
        <w:trPr>
          <w:trHeight w:val="6833"/>
        </w:trPr>
        <w:tc>
          <w:tcPr>
            <w:tcW w:w="4497" w:type="dxa"/>
          </w:tcPr>
          <w:p w:rsidR="00B102AC" w:rsidRDefault="00B102AC">
            <w:r>
              <w:pict>
                <v:shape id="_x0000_i1026" type="#_x0000_t75" alt="" style="width:186pt;height:144.75pt">
                  <v:imagedata r:id="rId7" r:href="rId8"/>
                </v:shape>
              </w:pict>
            </w:r>
          </w:p>
          <w:p w:rsidR="00B102AC" w:rsidRDefault="00B102AC">
            <w:r>
              <w:pict>
                <v:shape id="_x0000_i1027" type="#_x0000_t75" alt="" style="width:211.5pt;height:158.25pt">
                  <v:imagedata r:id="rId9" r:href="rId10"/>
                </v:shape>
              </w:pict>
            </w:r>
          </w:p>
          <w:p w:rsidR="00B102AC" w:rsidRDefault="00B102AC"/>
        </w:tc>
        <w:tc>
          <w:tcPr>
            <w:tcW w:w="4863" w:type="dxa"/>
          </w:tcPr>
          <w:p w:rsidR="00B102AC" w:rsidRDefault="00B102AC"/>
          <w:p w:rsidR="00B102AC" w:rsidRDefault="00B102AC"/>
          <w:p w:rsidR="00B102AC" w:rsidRDefault="00B102AC"/>
          <w:p w:rsidR="00B102AC" w:rsidRDefault="00B102AC"/>
          <w:p w:rsidR="00B102AC" w:rsidRDefault="00B102AC"/>
          <w:p w:rsidR="00B102AC" w:rsidRDefault="00B102AC"/>
          <w:p w:rsidR="00B102AC" w:rsidRPr="00374068" w:rsidRDefault="00B102AC">
            <w:pPr>
              <w:rPr>
                <w:rFonts w:ascii="Times New Roman" w:hAnsi="Times New Roman"/>
                <w:sz w:val="24"/>
                <w:szCs w:val="24"/>
              </w:rPr>
            </w:pPr>
            <w:r w:rsidRPr="00374068">
              <w:rPr>
                <w:rFonts w:ascii="Times New Roman" w:hAnsi="Times New Roman"/>
                <w:sz w:val="24"/>
                <w:szCs w:val="24"/>
              </w:rPr>
              <w:t>Акция «Три П: Понимаем, принимаем, помогаем»</w:t>
            </w:r>
          </w:p>
        </w:tc>
      </w:tr>
      <w:tr w:rsidR="00B102AC" w:rsidTr="00374068">
        <w:tblPrEx>
          <w:tblCellMar>
            <w:top w:w="0" w:type="dxa"/>
            <w:bottom w:w="0" w:type="dxa"/>
          </w:tblCellMar>
        </w:tblPrEx>
        <w:trPr>
          <w:trHeight w:val="6833"/>
        </w:trPr>
        <w:tc>
          <w:tcPr>
            <w:tcW w:w="4497" w:type="dxa"/>
          </w:tcPr>
          <w:p w:rsidR="00B102AC" w:rsidRDefault="00B102AC" w:rsidP="00374068"/>
          <w:p w:rsidR="00B102AC" w:rsidRDefault="00B102AC" w:rsidP="00374068"/>
          <w:p w:rsidR="00B102AC" w:rsidRDefault="00B102AC" w:rsidP="00374068">
            <w:r>
              <w:pict>
                <v:shape id="_x0000_i1028" type="#_x0000_t75" alt="" style="width:211.5pt;height:165.75pt">
                  <v:imagedata r:id="rId11" r:href="rId12"/>
                </v:shape>
              </w:pict>
            </w:r>
          </w:p>
          <w:p w:rsidR="00B102AC" w:rsidRDefault="00B102AC" w:rsidP="00374068"/>
          <w:p w:rsidR="00B102AC" w:rsidRDefault="00B102AC" w:rsidP="00374068">
            <w:r>
              <w:pict>
                <v:shape id="_x0000_i1029" type="#_x0000_t75" alt="" style="width:159.75pt;height:120.75pt">
                  <v:imagedata r:id="rId13" r:href="rId14"/>
                </v:shape>
              </w:pict>
            </w:r>
          </w:p>
        </w:tc>
        <w:tc>
          <w:tcPr>
            <w:tcW w:w="4863" w:type="dxa"/>
          </w:tcPr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02AC" w:rsidRPr="00374068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  <w:r w:rsidRPr="00374068">
              <w:rPr>
                <w:rFonts w:ascii="Times New Roman" w:hAnsi="Times New Roman"/>
                <w:sz w:val="24"/>
                <w:szCs w:val="24"/>
              </w:rPr>
              <w:t>Консультация для педагогов: «Патриотическое воспитание детей старшего дошкольного возраста»</w:t>
            </w:r>
          </w:p>
        </w:tc>
      </w:tr>
      <w:tr w:rsidR="00B102AC" w:rsidTr="00374068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4497" w:type="dxa"/>
          </w:tcPr>
          <w:p w:rsidR="00B102AC" w:rsidRDefault="00B102AC" w:rsidP="00374068"/>
          <w:p w:rsidR="00B102AC" w:rsidRDefault="00B102AC" w:rsidP="00374068">
            <w:r>
              <w:pict>
                <v:shape id="_x0000_i1030" type="#_x0000_t75" alt="" style="width:196.5pt;height:147pt">
                  <v:imagedata r:id="rId15" r:href="rId16"/>
                </v:shape>
              </w:pict>
            </w:r>
          </w:p>
          <w:p w:rsidR="00B102AC" w:rsidRDefault="00B102AC" w:rsidP="00374068"/>
          <w:p w:rsidR="00B102AC" w:rsidRDefault="00B102AC" w:rsidP="00374068">
            <w:r>
              <w:pict>
                <v:shape id="_x0000_i1031" type="#_x0000_t75" alt="" style="width:2in;height:108pt">
                  <v:imagedata r:id="rId17" r:href="rId18"/>
                </v:shape>
              </w:pict>
            </w:r>
          </w:p>
          <w:p w:rsidR="00B102AC" w:rsidRDefault="00B102AC" w:rsidP="00374068"/>
          <w:p w:rsidR="00B102AC" w:rsidRDefault="00B102AC" w:rsidP="00374068"/>
          <w:p w:rsidR="00B102AC" w:rsidRDefault="00B102AC" w:rsidP="00374068">
            <w:r>
              <w:pict>
                <v:shape id="_x0000_i1032" type="#_x0000_t75" alt="" style="width:183.75pt;height:135.75pt">
                  <v:imagedata r:id="rId19" r:href="rId20"/>
                </v:shape>
              </w:pict>
            </w:r>
          </w:p>
          <w:p w:rsidR="00B102AC" w:rsidRDefault="00B102AC" w:rsidP="00374068"/>
          <w:p w:rsidR="00B102AC" w:rsidRDefault="00B102AC" w:rsidP="00374068">
            <w:r>
              <w:pict>
                <v:shape id="_x0000_i1033" type="#_x0000_t75" alt="" style="width:240pt;height:157.5pt">
                  <v:imagedata r:id="rId21" r:href="rId22"/>
                </v:shape>
              </w:pict>
            </w:r>
          </w:p>
          <w:p w:rsidR="00B102AC" w:rsidRDefault="00B102AC" w:rsidP="00374068"/>
        </w:tc>
        <w:tc>
          <w:tcPr>
            <w:tcW w:w="4863" w:type="dxa"/>
          </w:tcPr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Патриотический конкурс «Орлята»</w:t>
            </w:r>
          </w:p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02AC" w:rsidRDefault="00B102AC" w:rsidP="0037406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акция «Крепка семья – сильная Россия»</w:t>
            </w:r>
          </w:p>
        </w:tc>
      </w:tr>
    </w:tbl>
    <w:p w:rsidR="00B102AC" w:rsidRDefault="00B102AC"/>
    <w:sectPr w:rsidR="00B102AC" w:rsidSect="00592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30896"/>
    <w:multiLevelType w:val="hybridMultilevel"/>
    <w:tmpl w:val="78CA4A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3FDC"/>
    <w:rsid w:val="00053ECA"/>
    <w:rsid w:val="00081270"/>
    <w:rsid w:val="000B7E25"/>
    <w:rsid w:val="000C3FDC"/>
    <w:rsid w:val="00374068"/>
    <w:rsid w:val="003A4FAA"/>
    <w:rsid w:val="00496488"/>
    <w:rsid w:val="004B4015"/>
    <w:rsid w:val="005928F4"/>
    <w:rsid w:val="007C6039"/>
    <w:rsid w:val="00A77610"/>
    <w:rsid w:val="00B102AC"/>
    <w:rsid w:val="00B4620B"/>
    <w:rsid w:val="00D14439"/>
    <w:rsid w:val="00DA4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8F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77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7761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053E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761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un9-2.userapi.com/impg/u2iggeuM2Yoyb6P5RuNxlsZwE9TBznVYS3zwDg/Iny2zUxifGU.jpg?size=828x645&amp;quality=95&amp;sign=ef8dda9eb815ee11b7d60d809b5e51c2&amp;type=album" TargetMode="External"/><Relationship Id="rId13" Type="http://schemas.openxmlformats.org/officeDocument/2006/relationships/image" Target="media/image5.jpeg"/><Relationship Id="rId18" Type="http://schemas.openxmlformats.org/officeDocument/2006/relationships/image" Target="https://sun9-50.userapi.com/impg/B_AhIYA38l1XL_n9Ma3Sz8JBAwJq0fO2KS8gqQ/DAGITtmCN5M.jpg?size=1280x960&amp;quality=95&amp;sign=07a24999a299419bb59a8cf5c612a4b7&amp;type=albu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https://sun9-49.userapi.com/impg/CYcFki52d09eKlytByxbTkqdAYNK5WaHNzX7qg/_Llq4wyJdzc.jpg?size=1280x960&amp;quality=95&amp;sign=71dd2e9eb1ca563ef0979de24d1cae1a&amp;type=album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https://sun9-55.userapi.com/impg/WLQChU6qGi5JOt2vWQwdAazrc9GaKchUa_F4dw/jwD8Ru4vGo4.jpg?size=1280x960&amp;quality=95&amp;sign=2e27080c7974d8e85ac36fee12aed690&amp;type=album" TargetMode="External"/><Relationship Id="rId20" Type="http://schemas.openxmlformats.org/officeDocument/2006/relationships/image" Target="https://sun9-63.userapi.com/impg/1W239avpsnyLjfhMppNSEyrXgyvzs5frGW8duA/Fhk0Beii7IM.jpg?size=1280x960&amp;quality=95&amp;sign=14dd8bd3edc183b88932c3e5a3e009b9&amp;type=album" TargetMode="External"/><Relationship Id="rId1" Type="http://schemas.openxmlformats.org/officeDocument/2006/relationships/numbering" Target="numbering.xml"/><Relationship Id="rId6" Type="http://schemas.openxmlformats.org/officeDocument/2006/relationships/image" Target="https://sun9-67.userapi.com/impg/NQHxUVI1DN6qRTyT2xDfxZVoHH3nptCceVWfXw/HLhFWp8neI8.jpg?size=1280x960&amp;quality=95&amp;sign=4170dfbb61d8583f3c4c1f3027cb8647&amp;type=album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https://sun9-79.userapi.com/impg/Ay503r9i_PlVngcYi8RTUqXnxZhKacxSRMiZFw/lK5KBI1UUZc.jpg?size=1280x960&amp;quality=95&amp;sign=7e5d86f91f415de202dd9ffc4e1aeff2&amp;type=album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sun9-7.userapi.com/impg/l2Emle4sYAI0KH1G_ELY3FaH70wXaSsRBvq-Vg/oL2R3_nwjvw.jpg?size=1280x960&amp;quality=95&amp;sign=ca846f7e35553c77e9396bfb67d9114b&amp;type=album" TargetMode="External"/><Relationship Id="rId22" Type="http://schemas.openxmlformats.org/officeDocument/2006/relationships/image" Target="https://sun9-31.userapi.com/impg/vtlYZQS1L5ezdf0ebOFULKX-CkwFu06fWk_AVQ/g5MRh3u-ufU.jpg?size=1280x841&amp;quality=95&amp;sign=b7b9ffa5fa372b9bf5345308e8a2332e&amp;type=albu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54</TotalTime>
  <Pages>3</Pages>
  <Words>320</Words>
  <Characters>1824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Rosinka65</dc:creator>
  <cp:keywords/>
  <dc:description/>
  <cp:lastModifiedBy>Пользователь</cp:lastModifiedBy>
  <cp:revision>3</cp:revision>
  <dcterms:created xsi:type="dcterms:W3CDTF">2024-02-20T07:56:00Z</dcterms:created>
  <dcterms:modified xsi:type="dcterms:W3CDTF">2024-02-20T09:22:00Z</dcterms:modified>
</cp:coreProperties>
</file>